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4B4" w:rsidRDefault="005534B4" w:rsidP="008D6114"/>
    <w:p w:rsidR="005534B4" w:rsidRDefault="005534B4" w:rsidP="008D6114"/>
    <w:p w:rsidR="005534B4" w:rsidRDefault="005534B4" w:rsidP="008D6114"/>
    <w:p w:rsidR="005534B4" w:rsidRDefault="005534B4" w:rsidP="008D6114"/>
    <w:p w:rsidR="005534B4" w:rsidRDefault="005534B4" w:rsidP="008D6114"/>
    <w:p w:rsidR="005534B4" w:rsidRDefault="005534B4" w:rsidP="008D6114"/>
    <w:p w:rsidR="005534B4" w:rsidRPr="008F6573" w:rsidRDefault="005534B4" w:rsidP="008D6114">
      <w:pPr>
        <w:rPr>
          <w:b/>
        </w:rPr>
      </w:pPr>
      <w:r w:rsidRPr="008F6573">
        <w:rPr>
          <w:b/>
        </w:rPr>
        <w:t xml:space="preserve">Fehlerhafte Übermittlung der </w:t>
      </w:r>
      <w:proofErr w:type="spellStart"/>
      <w:r w:rsidRPr="008F6573">
        <w:rPr>
          <w:b/>
        </w:rPr>
        <w:t>LStB</w:t>
      </w:r>
      <w:proofErr w:type="spellEnd"/>
      <w:r w:rsidRPr="008F6573">
        <w:rPr>
          <w:b/>
        </w:rPr>
        <w:t xml:space="preserve"> 2022</w:t>
      </w:r>
    </w:p>
    <w:p w:rsidR="005534B4" w:rsidRDefault="005534B4" w:rsidP="008D6114"/>
    <w:p w:rsidR="005534B4" w:rsidRDefault="005534B4" w:rsidP="008D6114">
      <w:r>
        <w:t xml:space="preserve">Hiermit möchten wir Sie darüber informieren, dass </w:t>
      </w:r>
      <w:r w:rsidR="008F6573">
        <w:t>wir eine erneute</w:t>
      </w:r>
      <w:r>
        <w:t xml:space="preserve"> Übermittlung der elektronischen Lohnsteuerbescheinigung für das Jahr 2022 </w:t>
      </w:r>
      <w:r w:rsidR="008F6573">
        <w:t>vorgenommen haben</w:t>
      </w:r>
      <w:r>
        <w:t xml:space="preserve">. </w:t>
      </w:r>
      <w:r w:rsidR="008F6573">
        <w:t>Ihre ursprüngliche Lohnsteuerbescheinigung wurde beim Finanzamt korrigiert.</w:t>
      </w:r>
    </w:p>
    <w:p w:rsidR="005534B4" w:rsidRDefault="005534B4" w:rsidP="008D6114"/>
    <w:p w:rsidR="00FF00A5" w:rsidRDefault="005534B4" w:rsidP="008D6114">
      <w:r>
        <w:t xml:space="preserve">In der Konstellation der Großbuchstaben M </w:t>
      </w:r>
      <w:r w:rsidR="008F6573">
        <w:t>(</w:t>
      </w:r>
      <w:r>
        <w:t>für Mahlzeiten</w:t>
      </w:r>
      <w:r w:rsidR="008F6573">
        <w:t>)</w:t>
      </w:r>
      <w:r>
        <w:t xml:space="preserve"> und E </w:t>
      </w:r>
      <w:r w:rsidR="008F6573">
        <w:t>(</w:t>
      </w:r>
      <w:r>
        <w:t>für Energiepreispauschale</w:t>
      </w:r>
      <w:r w:rsidR="008F6573">
        <w:t>)</w:t>
      </w:r>
      <w:r>
        <w:t xml:space="preserve"> ist in der elektronischen Übertragung</w:t>
      </w:r>
      <w:r w:rsidR="00FF00A5">
        <w:t xml:space="preserve"> die Meldung über die Energiepreispauschalen verloren gegangen. </w:t>
      </w:r>
      <w:r w:rsidR="008F6573">
        <w:t xml:space="preserve">Die Bescheinigung des Großbuchstabens E lag dem Finanzamt somit nicht vor. </w:t>
      </w:r>
      <w:r w:rsidR="00C1305D">
        <w:t xml:space="preserve">Ihre gedruckte Version der </w:t>
      </w:r>
      <w:r w:rsidR="00FF00A5">
        <w:t xml:space="preserve">Lohnsteuerbescheinigung </w:t>
      </w:r>
      <w:r w:rsidR="00C1305D">
        <w:t>war immer korrekt.</w:t>
      </w:r>
      <w:bookmarkStart w:id="0" w:name="_GoBack"/>
      <w:bookmarkEnd w:id="0"/>
    </w:p>
    <w:p w:rsidR="00FF00A5" w:rsidRDefault="00FF00A5" w:rsidP="008D6114"/>
    <w:p w:rsidR="008F6573" w:rsidRDefault="00FF00A5" w:rsidP="008D6114">
      <w:r>
        <w:t xml:space="preserve">Dieser </w:t>
      </w:r>
      <w:r w:rsidR="008F6573">
        <w:t xml:space="preserve">Umstand </w:t>
      </w:r>
      <w:r>
        <w:t xml:space="preserve">wurde durch ein Software-Update behoben und die Lohnsteuerbescheinigungen für das Jahr 2022 erneut übertragen. </w:t>
      </w:r>
    </w:p>
    <w:p w:rsidR="008F6573" w:rsidRDefault="008F6573" w:rsidP="008D6114"/>
    <w:p w:rsidR="00FF00A5" w:rsidRDefault="00FF00A5" w:rsidP="008D6114">
      <w:r>
        <w:t>Sofern bereits die Einkommensteuererklärung eingereicht wurde, kann es zu einem korrigierten Einkommensteuerbescheid kommen. Sollten Sie noch keine Einkommensteuererklärung durchgeführt haben, wirkt sich die korrigierte Lohnsteuerbescheinigung nicht aus.</w:t>
      </w:r>
    </w:p>
    <w:p w:rsidR="00FF00A5" w:rsidRDefault="00FF00A5" w:rsidP="008D6114"/>
    <w:p w:rsidR="00FF00A5" w:rsidRPr="008D6114" w:rsidRDefault="00FF00A5" w:rsidP="008D6114"/>
    <w:sectPr w:rsidR="00FF00A5" w:rsidRPr="008D61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0498B"/>
    <w:multiLevelType w:val="multilevel"/>
    <w:tmpl w:val="9A367C58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8BC3C50"/>
    <w:multiLevelType w:val="hybridMultilevel"/>
    <w:tmpl w:val="C9AEB4AA"/>
    <w:lvl w:ilvl="0" w:tplc="DFB840B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21584"/>
    <w:multiLevelType w:val="hybridMultilevel"/>
    <w:tmpl w:val="22EE6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F7A3F"/>
    <w:multiLevelType w:val="multilevel"/>
    <w:tmpl w:val="F5E271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31D1AC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27702D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5BF6AAD"/>
    <w:multiLevelType w:val="hybridMultilevel"/>
    <w:tmpl w:val="82D0C4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B4"/>
    <w:rsid w:val="00056F27"/>
    <w:rsid w:val="000F0B3B"/>
    <w:rsid w:val="0024293A"/>
    <w:rsid w:val="00370308"/>
    <w:rsid w:val="003A248C"/>
    <w:rsid w:val="0052261C"/>
    <w:rsid w:val="005534B4"/>
    <w:rsid w:val="005E3C17"/>
    <w:rsid w:val="00607BDB"/>
    <w:rsid w:val="006238A3"/>
    <w:rsid w:val="007169A8"/>
    <w:rsid w:val="00760AEA"/>
    <w:rsid w:val="007A3F1E"/>
    <w:rsid w:val="00874BDC"/>
    <w:rsid w:val="008D6114"/>
    <w:rsid w:val="008F6573"/>
    <w:rsid w:val="00A17809"/>
    <w:rsid w:val="00A60CDF"/>
    <w:rsid w:val="00A62E87"/>
    <w:rsid w:val="00BE350A"/>
    <w:rsid w:val="00C1305D"/>
    <w:rsid w:val="00C32A8E"/>
    <w:rsid w:val="00DE18B0"/>
    <w:rsid w:val="00E16580"/>
    <w:rsid w:val="00E62908"/>
    <w:rsid w:val="00E667FF"/>
    <w:rsid w:val="00FF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20F9"/>
  <w15:chartTrackingRefBased/>
  <w15:docId w15:val="{E79AB8FE-9E42-4EC5-8DCD-FBA03C75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62908"/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60CDF"/>
    <w:pPr>
      <w:keepNext/>
      <w:keepLines/>
      <w:numPr>
        <w:numId w:val="6"/>
      </w:numPr>
      <w:spacing w:before="240" w:after="120"/>
      <w:outlineLvl w:val="0"/>
    </w:pPr>
    <w:rPr>
      <w:rFonts w:eastAsiaTheme="majorEastAsia" w:cstheme="minorHAns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A60CDF"/>
    <w:pPr>
      <w:keepNext/>
      <w:numPr>
        <w:ilvl w:val="1"/>
        <w:numId w:val="6"/>
      </w:numPr>
      <w:suppressAutoHyphens/>
      <w:spacing w:before="240" w:after="120"/>
      <w:jc w:val="both"/>
      <w:outlineLvl w:val="1"/>
    </w:pPr>
    <w:rPr>
      <w:b/>
      <w:sz w:val="24"/>
      <w:lang w:eastAsia="ar-SA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0CDF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60CDF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0CDF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0CDF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0CDF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0CDF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0CDF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E62908"/>
    <w:pPr>
      <w:pBdr>
        <w:bottom w:val="single" w:sz="6" w:space="1" w:color="FFC000"/>
      </w:pBd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62908"/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rsid w:val="00A60CDF"/>
    <w:rPr>
      <w:rFonts w:asciiTheme="minorHAnsi" w:hAnsiTheme="minorHAnsi"/>
      <w:b/>
      <w:sz w:val="24"/>
      <w:lang w:eastAsia="ar-S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60CDF"/>
    <w:rPr>
      <w:rFonts w:asciiTheme="minorHAnsi" w:eastAsiaTheme="majorEastAsia" w:hAnsiTheme="minorHAnsi" w:cstheme="minorHAnsi"/>
      <w:b/>
      <w:sz w:val="28"/>
      <w:szCs w:val="3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62908"/>
    <w:pPr>
      <w:pBdr>
        <w:top w:val="single" w:sz="4" w:space="10" w:color="ED7D31" w:themeColor="accent2"/>
        <w:bottom w:val="single" w:sz="4" w:space="10" w:color="ED7D31" w:themeColor="accent2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62908"/>
    <w:rPr>
      <w:rFonts w:asciiTheme="minorHAnsi" w:hAnsiTheme="minorHAnsi"/>
      <w:i/>
      <w:iCs/>
      <w:color w:val="4472C4" w:themeColor="accent1"/>
    </w:rPr>
  </w:style>
  <w:style w:type="paragraph" w:styleId="Listenabsatz">
    <w:name w:val="List Paragraph"/>
    <w:basedOn w:val="Standard"/>
    <w:uiPriority w:val="34"/>
    <w:qFormat/>
    <w:rsid w:val="00A17809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0CD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0CD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0CD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0C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0C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0CD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0CD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ervorhebung">
    <w:name w:val="Emphasis"/>
    <w:basedOn w:val="Absatz-Standardschriftart"/>
    <w:uiPriority w:val="20"/>
    <w:qFormat/>
    <w:rsid w:val="00A62E87"/>
    <w:rPr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A62E87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hadamitzky\Documents\Benutzerdefinierte%20Office-Vorlagen\Hansalo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Hansalog</Template>
  <TotalTime>0</TotalTime>
  <Pages>1</Pages>
  <Words>138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Hadamitzky</dc:creator>
  <cp:keywords/>
  <dc:description/>
  <cp:lastModifiedBy>Volker Knabke</cp:lastModifiedBy>
  <cp:revision>2</cp:revision>
  <dcterms:created xsi:type="dcterms:W3CDTF">2023-03-23T12:25:00Z</dcterms:created>
  <dcterms:modified xsi:type="dcterms:W3CDTF">2023-03-23T12:25:00Z</dcterms:modified>
</cp:coreProperties>
</file>